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375" w:rsidRPr="0056355D" w:rsidRDefault="00081375" w:rsidP="00962DB6">
      <w:pPr>
        <w:rPr>
          <w:rFonts w:ascii="Arial" w:hAnsi="Arial" w:cs="Arial"/>
          <w:lang w:val="fr-CA"/>
        </w:rPr>
      </w:pPr>
    </w:p>
    <w:p w:rsidR="00081375" w:rsidRDefault="00081375" w:rsidP="00962DB6">
      <w:pPr>
        <w:rPr>
          <w:rFonts w:ascii="Arial" w:hAnsi="Arial" w:cs="Arial"/>
        </w:rPr>
      </w:pPr>
    </w:p>
    <w:p w:rsidR="00081375" w:rsidRDefault="00081375" w:rsidP="00962DB6">
      <w:pPr>
        <w:rPr>
          <w:rFonts w:ascii="Arial" w:hAnsi="Arial" w:cs="Arial"/>
        </w:rPr>
      </w:pPr>
    </w:p>
    <w:p w:rsidR="00081375" w:rsidRDefault="00081375" w:rsidP="00962DB6">
      <w:pPr>
        <w:rPr>
          <w:rFonts w:ascii="Arial" w:hAnsi="Arial" w:cs="Arial"/>
        </w:rPr>
      </w:pPr>
    </w:p>
    <w:p w:rsidR="0022212D" w:rsidRDefault="0022212D" w:rsidP="00962DB6">
      <w:pPr>
        <w:rPr>
          <w:rFonts w:ascii="Arial" w:hAnsi="Arial" w:cs="Arial"/>
        </w:rPr>
      </w:pPr>
    </w:p>
    <w:p w:rsidR="008612AC" w:rsidRPr="00D56C5A" w:rsidRDefault="00CC074A" w:rsidP="008612AC">
      <w:pPr>
        <w:rPr>
          <w:rFonts w:ascii="Arial" w:hAnsi="Arial" w:cs="Arial"/>
          <w:noProof/>
          <w:lang w:eastAsia="en-CA"/>
        </w:rPr>
      </w:pPr>
      <w:r w:rsidRPr="00D56C5A">
        <w:rPr>
          <w:rFonts w:ascii="Arial" w:hAnsi="Arial" w:cs="Arial"/>
          <w:noProof/>
          <w:lang w:eastAsia="en-CA"/>
        </w:rPr>
        <w:t>January 21, 2020.</w:t>
      </w:r>
    </w:p>
    <w:p w:rsidR="00CC074A" w:rsidRPr="00D56C5A" w:rsidRDefault="00CC074A" w:rsidP="008612AC">
      <w:pPr>
        <w:rPr>
          <w:rFonts w:ascii="Arial" w:hAnsi="Arial" w:cs="Arial"/>
          <w:noProof/>
          <w:lang w:eastAsia="en-CA"/>
        </w:rPr>
      </w:pPr>
    </w:p>
    <w:p w:rsidR="00CC074A" w:rsidRPr="00D56C5A" w:rsidRDefault="00CC074A" w:rsidP="008612AC">
      <w:pPr>
        <w:rPr>
          <w:rFonts w:ascii="Arial" w:hAnsi="Arial" w:cs="Arial"/>
          <w:noProof/>
          <w:lang w:eastAsia="en-CA"/>
        </w:rPr>
      </w:pPr>
      <w:r w:rsidRPr="00D56C5A">
        <w:rPr>
          <w:rFonts w:ascii="Arial" w:hAnsi="Arial" w:cs="Arial"/>
          <w:noProof/>
          <w:lang w:eastAsia="en-CA"/>
        </w:rPr>
        <w:t>Dear OLMC Families,</w:t>
      </w:r>
    </w:p>
    <w:p w:rsidR="00CC074A" w:rsidRPr="00D56C5A" w:rsidRDefault="00CC074A" w:rsidP="008612AC">
      <w:pPr>
        <w:rPr>
          <w:rFonts w:ascii="Arial" w:hAnsi="Arial" w:cs="Arial"/>
          <w:noProof/>
          <w:lang w:eastAsia="en-CA"/>
        </w:rPr>
      </w:pPr>
    </w:p>
    <w:p w:rsidR="00CC074A" w:rsidRPr="00D56C5A" w:rsidRDefault="00CC074A" w:rsidP="008612AC">
      <w:pPr>
        <w:rPr>
          <w:rFonts w:ascii="Arial" w:hAnsi="Arial" w:cs="Arial"/>
          <w:noProof/>
          <w:lang w:eastAsia="en-CA"/>
        </w:rPr>
      </w:pPr>
      <w:r w:rsidRPr="00D56C5A">
        <w:rPr>
          <w:rFonts w:ascii="Arial" w:hAnsi="Arial" w:cs="Arial"/>
          <w:noProof/>
          <w:lang w:eastAsia="en-CA"/>
        </w:rPr>
        <w:t xml:space="preserve">Our January School Council meeting was held on Monday night.  The next meeting is </w:t>
      </w:r>
      <w:r w:rsidRPr="00D56C5A">
        <w:rPr>
          <w:rFonts w:ascii="Arial" w:hAnsi="Arial" w:cs="Arial"/>
          <w:b/>
          <w:noProof/>
          <w:u w:val="single"/>
          <w:lang w:eastAsia="en-CA"/>
        </w:rPr>
        <w:t>February 18</w:t>
      </w:r>
      <w:r w:rsidRPr="00D56C5A">
        <w:rPr>
          <w:rFonts w:ascii="Arial" w:hAnsi="Arial" w:cs="Arial"/>
          <w:b/>
          <w:noProof/>
          <w:u w:val="single"/>
          <w:vertAlign w:val="superscript"/>
          <w:lang w:eastAsia="en-CA"/>
        </w:rPr>
        <w:t>th</w:t>
      </w:r>
      <w:r w:rsidRPr="00D56C5A">
        <w:rPr>
          <w:rFonts w:ascii="Arial" w:hAnsi="Arial" w:cs="Arial"/>
          <w:b/>
          <w:noProof/>
          <w:u w:val="single"/>
          <w:lang w:eastAsia="en-CA"/>
        </w:rPr>
        <w:t xml:space="preserve"> at 6:00 PM</w:t>
      </w:r>
      <w:r w:rsidRPr="00D56C5A">
        <w:rPr>
          <w:rFonts w:ascii="Arial" w:hAnsi="Arial" w:cs="Arial"/>
          <w:noProof/>
          <w:lang w:eastAsia="en-CA"/>
        </w:rPr>
        <w:t xml:space="preserve">.  All parents are welcome to attend.  </w:t>
      </w:r>
    </w:p>
    <w:p w:rsidR="00CC074A" w:rsidRPr="00D56C5A" w:rsidRDefault="00CC074A" w:rsidP="008612AC">
      <w:pPr>
        <w:rPr>
          <w:rFonts w:ascii="Arial" w:hAnsi="Arial" w:cs="Arial"/>
          <w:noProof/>
          <w:lang w:eastAsia="en-CA"/>
        </w:rPr>
      </w:pPr>
    </w:p>
    <w:p w:rsidR="00CC074A" w:rsidRPr="00D56C5A" w:rsidRDefault="00CC074A" w:rsidP="008612AC">
      <w:pPr>
        <w:rPr>
          <w:rFonts w:ascii="Arial" w:hAnsi="Arial" w:cs="Arial"/>
          <w:noProof/>
          <w:lang w:eastAsia="en-CA"/>
        </w:rPr>
      </w:pPr>
      <w:r w:rsidRPr="00D56C5A">
        <w:rPr>
          <w:rFonts w:ascii="Arial" w:hAnsi="Arial" w:cs="Arial"/>
          <w:noProof/>
          <w:lang w:eastAsia="en-CA"/>
        </w:rPr>
        <w:t>One item that was discussed at length was the potential change of schoo</w:t>
      </w:r>
      <w:r w:rsidR="00D56C5A">
        <w:rPr>
          <w:rFonts w:ascii="Arial" w:hAnsi="Arial" w:cs="Arial"/>
          <w:noProof/>
          <w:lang w:eastAsia="en-CA"/>
        </w:rPr>
        <w:t>l st</w:t>
      </w:r>
      <w:r w:rsidRPr="00D56C5A">
        <w:rPr>
          <w:rFonts w:ascii="Arial" w:hAnsi="Arial" w:cs="Arial"/>
          <w:noProof/>
          <w:lang w:eastAsia="en-CA"/>
        </w:rPr>
        <w:t>a</w:t>
      </w:r>
      <w:r w:rsidR="00D56C5A">
        <w:rPr>
          <w:rFonts w:ascii="Arial" w:hAnsi="Arial" w:cs="Arial"/>
          <w:noProof/>
          <w:lang w:eastAsia="en-CA"/>
        </w:rPr>
        <w:t>r</w:t>
      </w:r>
      <w:r w:rsidRPr="00D56C5A">
        <w:rPr>
          <w:rFonts w:ascii="Arial" w:hAnsi="Arial" w:cs="Arial"/>
          <w:noProof/>
          <w:lang w:eastAsia="en-CA"/>
        </w:rPr>
        <w:t>t time for September 2020.  Please keep in mind, that currently</w:t>
      </w:r>
      <w:r w:rsidR="00D56C5A">
        <w:rPr>
          <w:rFonts w:ascii="Arial" w:hAnsi="Arial" w:cs="Arial"/>
          <w:noProof/>
          <w:lang w:eastAsia="en-CA"/>
        </w:rPr>
        <w:t xml:space="preserve">, this is </w:t>
      </w:r>
      <w:r w:rsidRPr="00D56C5A">
        <w:rPr>
          <w:rFonts w:ascii="Arial" w:hAnsi="Arial" w:cs="Arial"/>
          <w:noProof/>
          <w:lang w:eastAsia="en-CA"/>
        </w:rPr>
        <w:t>a proposal and we are gathering information in the event we must make it operational.  This will be a decision made between 2 school boards and Tri-Board Transporati</w:t>
      </w:r>
      <w:r w:rsidR="00D56C5A">
        <w:rPr>
          <w:rFonts w:ascii="Arial" w:hAnsi="Arial" w:cs="Arial"/>
          <w:noProof/>
          <w:lang w:eastAsia="en-CA"/>
        </w:rPr>
        <w:t>on (coordi</w:t>
      </w:r>
      <w:r w:rsidRPr="00D56C5A">
        <w:rPr>
          <w:rFonts w:ascii="Arial" w:hAnsi="Arial" w:cs="Arial"/>
          <w:noProof/>
          <w:lang w:eastAsia="en-CA"/>
        </w:rPr>
        <w:t>n</w:t>
      </w:r>
      <w:r w:rsidR="00D56C5A">
        <w:rPr>
          <w:rFonts w:ascii="Arial" w:hAnsi="Arial" w:cs="Arial"/>
          <w:noProof/>
          <w:lang w:eastAsia="en-CA"/>
        </w:rPr>
        <w:t>a</w:t>
      </w:r>
      <w:r w:rsidRPr="00D56C5A">
        <w:rPr>
          <w:rFonts w:ascii="Arial" w:hAnsi="Arial" w:cs="Arial"/>
          <w:noProof/>
          <w:lang w:eastAsia="en-CA"/>
        </w:rPr>
        <w:t>tes all the bussing for Kingston and area).</w:t>
      </w:r>
    </w:p>
    <w:p w:rsidR="00E974B9" w:rsidRPr="00D56C5A" w:rsidRDefault="00E974B9" w:rsidP="00E974B9">
      <w:pPr>
        <w:rPr>
          <w:rFonts w:ascii="Arial" w:hAnsi="Arial" w:cs="Arial"/>
        </w:rPr>
      </w:pPr>
    </w:p>
    <w:p w:rsidR="00D56C5A" w:rsidRPr="00D56C5A" w:rsidRDefault="001123C2" w:rsidP="00E974B9">
      <w:pPr>
        <w:rPr>
          <w:rFonts w:ascii="Arial" w:hAnsi="Arial" w:cs="Arial"/>
        </w:rPr>
      </w:pPr>
      <w:r w:rsidRPr="00D56C5A">
        <w:rPr>
          <w:rFonts w:ascii="Arial" w:hAnsi="Arial" w:cs="Arial"/>
        </w:rPr>
        <w:t xml:space="preserve">I would like to thank those who have provided feedback about the possible change.  I have joined in discussion </w:t>
      </w:r>
      <w:r w:rsidR="00DA5DD5" w:rsidRPr="00D56C5A">
        <w:rPr>
          <w:rFonts w:ascii="Arial" w:hAnsi="Arial" w:cs="Arial"/>
        </w:rPr>
        <w:t>with</w:t>
      </w:r>
      <w:r w:rsidRPr="00D56C5A">
        <w:rPr>
          <w:rFonts w:ascii="Arial" w:hAnsi="Arial" w:cs="Arial"/>
        </w:rPr>
        <w:t xml:space="preserve"> those who have reached out and also shared some of my research </w:t>
      </w:r>
      <w:r w:rsidR="00DA5DD5" w:rsidRPr="00D56C5A">
        <w:rPr>
          <w:rFonts w:ascii="Arial" w:hAnsi="Arial" w:cs="Arial"/>
        </w:rPr>
        <w:t>with council last night</w:t>
      </w:r>
      <w:r w:rsidR="00D56C5A">
        <w:rPr>
          <w:rFonts w:ascii="Arial" w:hAnsi="Arial" w:cs="Arial"/>
        </w:rPr>
        <w:t>,</w:t>
      </w:r>
      <w:r w:rsidR="00DA5DD5" w:rsidRPr="00D56C5A">
        <w:rPr>
          <w:rFonts w:ascii="Arial" w:hAnsi="Arial" w:cs="Arial"/>
        </w:rPr>
        <w:t xml:space="preserve"> including a draft of what a school day timetable (below) may look like</w:t>
      </w:r>
      <w:r w:rsidR="00D56C5A">
        <w:rPr>
          <w:rFonts w:ascii="Arial" w:hAnsi="Arial" w:cs="Arial"/>
        </w:rPr>
        <w:t>,</w:t>
      </w:r>
      <w:r w:rsidR="00DA5DD5" w:rsidRPr="00D56C5A">
        <w:rPr>
          <w:rFonts w:ascii="Arial" w:hAnsi="Arial" w:cs="Arial"/>
        </w:rPr>
        <w:t xml:space="preserve"> along with the school hours at Kingston area school and length of lunch hour (on reverse).  A challenge that </w:t>
      </w:r>
      <w:r w:rsidR="00D56C5A" w:rsidRPr="00D56C5A">
        <w:rPr>
          <w:rFonts w:ascii="Arial" w:hAnsi="Arial" w:cs="Arial"/>
        </w:rPr>
        <w:t>we will continue</w:t>
      </w:r>
      <w:r w:rsidR="00D56C5A">
        <w:rPr>
          <w:rFonts w:ascii="Arial" w:hAnsi="Arial" w:cs="Arial"/>
        </w:rPr>
        <w:t xml:space="preserve"> to</w:t>
      </w:r>
      <w:r w:rsidR="00D56C5A" w:rsidRPr="00D56C5A">
        <w:rPr>
          <w:rFonts w:ascii="Arial" w:hAnsi="Arial" w:cs="Arial"/>
        </w:rPr>
        <w:t xml:space="preserve"> consider is the possible increase need for before school care and the limited options in </w:t>
      </w:r>
      <w:proofErr w:type="spellStart"/>
      <w:r w:rsidR="00D56C5A" w:rsidRPr="00D56C5A">
        <w:rPr>
          <w:rFonts w:ascii="Arial" w:hAnsi="Arial" w:cs="Arial"/>
        </w:rPr>
        <w:t>Amherstview</w:t>
      </w:r>
      <w:proofErr w:type="spellEnd"/>
      <w:r w:rsidR="00D56C5A" w:rsidRPr="00D56C5A">
        <w:rPr>
          <w:rFonts w:ascii="Arial" w:hAnsi="Arial" w:cs="Arial"/>
        </w:rPr>
        <w:t>.</w:t>
      </w:r>
    </w:p>
    <w:p w:rsidR="00D56C5A" w:rsidRPr="00D56C5A" w:rsidRDefault="00D56C5A" w:rsidP="00E974B9">
      <w:pPr>
        <w:rPr>
          <w:rFonts w:ascii="Arial" w:hAnsi="Arial" w:cs="Arial"/>
        </w:rPr>
      </w:pPr>
    </w:p>
    <w:p w:rsidR="00D56C5A" w:rsidRPr="00D56C5A" w:rsidRDefault="00D56C5A" w:rsidP="00E974B9">
      <w:pPr>
        <w:rPr>
          <w:rFonts w:ascii="Arial" w:hAnsi="Arial" w:cs="Arial"/>
        </w:rPr>
      </w:pPr>
      <w:r w:rsidRPr="00D56C5A">
        <w:rPr>
          <w:rFonts w:ascii="Arial" w:hAnsi="Arial" w:cs="Arial"/>
        </w:rPr>
        <w:t>Please do not hesitate to contact me directly should you have additional concerns or feedback.</w:t>
      </w:r>
    </w:p>
    <w:p w:rsidR="00D56C5A" w:rsidRPr="00D56C5A" w:rsidRDefault="00D56C5A" w:rsidP="00E974B9">
      <w:pPr>
        <w:rPr>
          <w:rFonts w:ascii="Arial" w:hAnsi="Arial" w:cs="Arial"/>
        </w:rPr>
      </w:pPr>
    </w:p>
    <w:p w:rsidR="00D56C5A" w:rsidRPr="00D56C5A" w:rsidRDefault="00D56C5A" w:rsidP="00E974B9">
      <w:pPr>
        <w:rPr>
          <w:rFonts w:ascii="Arial" w:hAnsi="Arial" w:cs="Arial"/>
        </w:rPr>
      </w:pPr>
      <w:r w:rsidRPr="00D56C5A">
        <w:rPr>
          <w:rFonts w:ascii="Arial" w:hAnsi="Arial" w:cs="Arial"/>
        </w:rPr>
        <w:t>Tammy Hulton</w:t>
      </w:r>
    </w:p>
    <w:p w:rsidR="00D56C5A" w:rsidRPr="00D56C5A" w:rsidRDefault="00D56C5A" w:rsidP="00E974B9">
      <w:pPr>
        <w:rPr>
          <w:rFonts w:ascii="Arial" w:hAnsi="Arial" w:cs="Arial"/>
        </w:rPr>
      </w:pPr>
      <w:hyperlink r:id="rId10" w:history="1">
        <w:r w:rsidRPr="00D56C5A">
          <w:rPr>
            <w:rStyle w:val="Hyperlink"/>
            <w:rFonts w:ascii="Arial" w:hAnsi="Arial" w:cs="Arial"/>
          </w:rPr>
          <w:t>hultonta@alcdsb.on.ca</w:t>
        </w:r>
      </w:hyperlink>
    </w:p>
    <w:p w:rsidR="00D56C5A" w:rsidRDefault="00D56C5A" w:rsidP="00E974B9">
      <w:pPr>
        <w:rPr>
          <w:rFonts w:ascii="Arial" w:hAnsi="Arial" w:cs="Arial"/>
          <w:sz w:val="20"/>
          <w:szCs w:val="20"/>
        </w:rPr>
      </w:pPr>
    </w:p>
    <w:p w:rsidR="00D56C5A" w:rsidRPr="00CC074A" w:rsidRDefault="00D56C5A" w:rsidP="00E974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inline distT="0" distB="0" distL="0" distR="0" wp14:anchorId="684D8985">
            <wp:extent cx="5149515" cy="24031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83" cy="241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74B9" w:rsidRPr="00CC074A" w:rsidRDefault="00E974B9" w:rsidP="00E974B9">
      <w:pPr>
        <w:rPr>
          <w:rFonts w:ascii="Arial" w:hAnsi="Arial" w:cs="Arial"/>
          <w:sz w:val="20"/>
          <w:szCs w:val="20"/>
        </w:rPr>
      </w:pPr>
    </w:p>
    <w:tbl>
      <w:tblPr>
        <w:tblW w:w="136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1984"/>
        <w:gridCol w:w="2552"/>
        <w:gridCol w:w="7169"/>
      </w:tblGrid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b/>
                <w:bCs/>
                <w:color w:val="FFFFFF"/>
                <w:kern w:val="24"/>
                <w:sz w:val="20"/>
                <w:szCs w:val="20"/>
                <w:lang w:val="en-CA" w:eastAsia="en-CA"/>
              </w:rPr>
              <w:lastRenderedPageBreak/>
              <w:t>School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b/>
                <w:bCs/>
                <w:color w:val="FFFFFF"/>
                <w:kern w:val="24"/>
                <w:sz w:val="20"/>
                <w:szCs w:val="20"/>
                <w:lang w:val="en-CA" w:eastAsia="en-CA"/>
              </w:rPr>
              <w:t>School Hours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b/>
                <w:bCs/>
                <w:color w:val="FFFFFF"/>
                <w:kern w:val="24"/>
                <w:sz w:val="20"/>
                <w:szCs w:val="20"/>
                <w:lang w:val="en-CA" w:eastAsia="en-CA"/>
              </w:rPr>
              <w:t>Lunch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b/>
                <w:bCs/>
                <w:color w:val="FFFFFF"/>
                <w:kern w:val="24"/>
                <w:sz w:val="20"/>
                <w:szCs w:val="20"/>
                <w:lang w:val="en-CA" w:eastAsia="en-CA"/>
              </w:rPr>
              <w:t>Lunch Time (half inside – half outside)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AOS</w:t>
            </w:r>
          </w:p>
        </w:tc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9:10-3:20</w:t>
            </w:r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12:25-1:05</w:t>
            </w:r>
          </w:p>
        </w:tc>
        <w:tc>
          <w:tcPr>
            <w:tcW w:w="71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40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proofErr w:type="spellStart"/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Ecole</w:t>
            </w:r>
            <w:proofErr w:type="spellEnd"/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8:25-2:35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11:20-12:00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40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Holy Name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9:15-3:35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12:30-1:20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50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JJ O’Neill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9:15-3:25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12:10-12:50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40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Mother Teresa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9:05-3:35</w:t>
            </w:r>
          </w:p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Balanced Day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2 – 20 minute blocks of outside.  No 15 minute recess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Balance Day – 40 minutes total per day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Our Lady of Lourdes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9:00-3:30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11:55-12:55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60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Sacred Heart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8:35-2:55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11:40-12:30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50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John 23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9:05-3:35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12:05-1:05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60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St. Martha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8:20-2:40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12:00-12:40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40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 xml:space="preserve">St. Patrick </w:t>
            </w:r>
            <w:proofErr w:type="spellStart"/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Harrowsmith</w:t>
            </w:r>
            <w:proofErr w:type="spellEnd"/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9:05-3:35</w:t>
            </w:r>
          </w:p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Balanced Day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eastAsia="en-CA"/>
              </w:rPr>
              <w:t>2 – 20 minute blocks of outside.  No 15 minute recess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eastAsia="en-CA"/>
              </w:rPr>
              <w:t>Balance Day – 40 minutes total per day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St. Francis of Assisi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8:15-2:35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11:15-12:15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60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SMB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9:05-3:35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12:05-12:55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50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STM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9:10-3:30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12:10-12:50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40 min</w:t>
            </w:r>
          </w:p>
        </w:tc>
      </w:tr>
      <w:tr w:rsidR="00CC074A" w:rsidRPr="00CC074A" w:rsidTr="00CC074A">
        <w:trPr>
          <w:trHeight w:val="584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St. Paul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8:30-3:00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12:10-12:50</w:t>
            </w:r>
          </w:p>
        </w:tc>
        <w:tc>
          <w:tcPr>
            <w:tcW w:w="71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C074A" w:rsidRPr="00CC074A" w:rsidRDefault="00CC074A" w:rsidP="00CC074A">
            <w:pPr>
              <w:rPr>
                <w:rFonts w:ascii="Arial" w:eastAsia="Times New Roman" w:hAnsi="Arial" w:cs="Arial"/>
                <w:sz w:val="20"/>
                <w:szCs w:val="20"/>
                <w:lang w:val="en-CA" w:eastAsia="en-CA"/>
              </w:rPr>
            </w:pPr>
            <w:r w:rsidRPr="00CC074A">
              <w:rPr>
                <w:rFonts w:ascii="Franklin Gothic Book" w:eastAsia="Times New Roman" w:hAnsi="Franklin Gothic Book" w:cs="Arial"/>
                <w:color w:val="000000"/>
                <w:kern w:val="24"/>
                <w:sz w:val="20"/>
                <w:szCs w:val="20"/>
                <w:lang w:val="en-CA" w:eastAsia="en-CA"/>
              </w:rPr>
              <w:t>40 min</w:t>
            </w:r>
          </w:p>
        </w:tc>
      </w:tr>
    </w:tbl>
    <w:p w:rsidR="00A17826" w:rsidRPr="00F60867" w:rsidRDefault="00A17826" w:rsidP="001E7900">
      <w:pPr>
        <w:rPr>
          <w:rFonts w:ascii="Arial" w:hAnsi="Arial" w:cs="Arial"/>
        </w:rPr>
      </w:pPr>
    </w:p>
    <w:sectPr w:rsidR="00A17826" w:rsidRPr="00F60867" w:rsidSect="00081375">
      <w:footerReference w:type="default" r:id="rId12"/>
      <w:headerReference w:type="first" r:id="rId13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BFA" w:rsidRDefault="001C3BFA" w:rsidP="00D807D8">
      <w:r>
        <w:separator/>
      </w:r>
    </w:p>
  </w:endnote>
  <w:endnote w:type="continuationSeparator" w:id="0">
    <w:p w:rsidR="001C3BFA" w:rsidRDefault="001C3BFA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FC7" w:rsidRDefault="00081375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CCAB7" wp14:editId="06A993CB">
              <wp:simplePos x="0" y="0"/>
              <wp:positionH relativeFrom="page">
                <wp:posOffset>878205</wp:posOffset>
              </wp:positionH>
              <wp:positionV relativeFrom="page">
                <wp:posOffset>9145809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75" w:rsidRPr="00081375" w:rsidRDefault="00081375" w:rsidP="00081375">
                          <w:pP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081375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Our Lady of Mount Carmel Catholic School</w:t>
                          </w:r>
                        </w:p>
                        <w:p w:rsidR="001163E3" w:rsidRPr="001163E3" w:rsidRDefault="001163E3" w:rsidP="001163E3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97 Park C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res.,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Amherstview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, Ontario K7N 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1L7</w:t>
                          </w:r>
                        </w:p>
                        <w:p w:rsidR="00116FC7" w:rsidRPr="00553C45" w:rsidRDefault="001163E3" w:rsidP="001163E3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89.1122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Fax: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389.9684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flhpolmc@alcdsb.on.ca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www.alcdsb.on.ca/school/olm</w:t>
                          </w:r>
                          <w: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CA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20.1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" filled="f" stroked="f">
              <v:textbox inset="0,0,0,0">
                <w:txbxContent>
                  <w:p w:rsidR="00081375" w:rsidRPr="00081375" w:rsidRDefault="00081375" w:rsidP="00081375">
                    <w:pP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081375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Our Lady of Mount Carmel Catholic School</w:t>
                    </w:r>
                  </w:p>
                  <w:p w:rsidR="001163E3" w:rsidRPr="001163E3" w:rsidRDefault="001163E3" w:rsidP="001163E3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97 Park C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res.,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Amherstview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, Ontario K7N 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1L7</w:t>
                    </w:r>
                  </w:p>
                  <w:p w:rsidR="00116FC7" w:rsidRPr="00553C45" w:rsidRDefault="001163E3" w:rsidP="001163E3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89.1122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Fax: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389.9684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flhpolmc@alcdsb.on.ca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www.alcdsb.on.ca/school/olm</w:t>
                    </w:r>
                    <w: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BFA" w:rsidRDefault="001C3BFA" w:rsidP="00D807D8">
      <w:r>
        <w:separator/>
      </w:r>
    </w:p>
  </w:footnote>
  <w:footnote w:type="continuationSeparator" w:id="0">
    <w:p w:rsidR="001C3BFA" w:rsidRDefault="001C3BFA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375" w:rsidRDefault="00081375">
    <w:pPr>
      <w:pStyle w:val="Header"/>
    </w:pPr>
    <w:r w:rsidRPr="00081375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249D82B6" wp14:editId="49AC3B4F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787005" cy="10076815"/>
          <wp:effectExtent l="0" t="0" r="1079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005" cy="100768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7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6C3291" wp14:editId="24DCE1F5">
              <wp:simplePos x="0" y="0"/>
              <wp:positionH relativeFrom="page">
                <wp:posOffset>895985</wp:posOffset>
              </wp:positionH>
              <wp:positionV relativeFrom="page">
                <wp:posOffset>1176020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75" w:rsidRPr="001163E3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97 Park C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res.,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Amherstview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, Ontario K7N 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1L7</w:t>
                          </w:r>
                        </w:p>
                        <w:p w:rsidR="00081375" w:rsidRPr="00553C45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89.1122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Fax: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389.9684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flhpolmc@alcdsb.on.ca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www.alcdsb.on.ca/school/olm</w:t>
                          </w:r>
                          <w: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C32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0.55pt;margin-top:92.6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HNpQ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" filled="f" stroked="f">
              <v:textbox inset="0,0,0,0">
                <w:txbxContent>
                  <w:p w:rsidR="00081375" w:rsidRPr="001163E3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97 Park C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res.,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Amherstview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, Ontario K7N 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1L7</w:t>
                    </w:r>
                  </w:p>
                  <w:p w:rsidR="00081375" w:rsidRPr="00553C45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89.1122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Fax: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389.9684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flhpolmc@alcdsb.on.ca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www.alcdsb.on.ca/school/olm</w:t>
                    </w:r>
                    <w: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8137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D54274" wp14:editId="38633CCD">
              <wp:simplePos x="0" y="0"/>
              <wp:positionH relativeFrom="page">
                <wp:posOffset>897255</wp:posOffset>
              </wp:positionH>
              <wp:positionV relativeFrom="page">
                <wp:posOffset>9307830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1375" w:rsidRPr="00962DB6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Napanee,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D54274" id="Text Box 6" o:spid="_x0000_s1028" type="#_x0000_t202" style="position:absolute;margin-left:70.65pt;margin-top:732.9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sc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" filled="f" stroked="f">
              <v:textbox inset="0,0,0,0">
                <w:txbxContent>
                  <w:p w:rsidR="00081375" w:rsidRPr="00962DB6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001E"/>
    <w:multiLevelType w:val="hybridMultilevel"/>
    <w:tmpl w:val="6B9E141A"/>
    <w:lvl w:ilvl="0" w:tplc="1009000F">
      <w:start w:val="1"/>
      <w:numFmt w:val="decimal"/>
      <w:lvlText w:val="%1."/>
      <w:lvlJc w:val="left"/>
      <w:pPr>
        <w:ind w:left="927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62C3E"/>
    <w:multiLevelType w:val="hybridMultilevel"/>
    <w:tmpl w:val="DF5A39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6000B"/>
    <w:multiLevelType w:val="hybridMultilevel"/>
    <w:tmpl w:val="2A7AFC50"/>
    <w:lvl w:ilvl="0" w:tplc="0C940F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7ECA52C">
      <w:start w:val="2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E4841"/>
    <w:multiLevelType w:val="hybridMultilevel"/>
    <w:tmpl w:val="502E52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C6105"/>
    <w:multiLevelType w:val="hybridMultilevel"/>
    <w:tmpl w:val="7A605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C45"/>
    <w:multiLevelType w:val="hybridMultilevel"/>
    <w:tmpl w:val="9A16CD00"/>
    <w:lvl w:ilvl="0" w:tplc="10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5BE51AFF"/>
    <w:multiLevelType w:val="hybridMultilevel"/>
    <w:tmpl w:val="A0E4B48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161ECC"/>
    <w:multiLevelType w:val="hybridMultilevel"/>
    <w:tmpl w:val="659CB0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93A58"/>
    <w:multiLevelType w:val="hybridMultilevel"/>
    <w:tmpl w:val="962ED40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A0FB5"/>
    <w:multiLevelType w:val="hybridMultilevel"/>
    <w:tmpl w:val="971CAD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904A3"/>
    <w:multiLevelType w:val="hybridMultilevel"/>
    <w:tmpl w:val="61321E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A626B"/>
    <w:multiLevelType w:val="hybridMultilevel"/>
    <w:tmpl w:val="73B6A8D6"/>
    <w:lvl w:ilvl="0" w:tplc="92E02E74">
      <w:start w:val="1"/>
      <w:numFmt w:val="decimal"/>
      <w:lvlText w:val="%1."/>
      <w:lvlJc w:val="left"/>
      <w:pPr>
        <w:ind w:left="1069" w:hanging="360"/>
      </w:pPr>
    </w:lvl>
    <w:lvl w:ilvl="1" w:tplc="10090019">
      <w:start w:val="1"/>
      <w:numFmt w:val="lowerLetter"/>
      <w:lvlText w:val="%2."/>
      <w:lvlJc w:val="left"/>
      <w:pPr>
        <w:ind w:left="1980" w:hanging="360"/>
      </w:pPr>
    </w:lvl>
    <w:lvl w:ilvl="2" w:tplc="1009001B">
      <w:start w:val="1"/>
      <w:numFmt w:val="lowerRoman"/>
      <w:lvlText w:val="%3."/>
      <w:lvlJc w:val="right"/>
      <w:pPr>
        <w:ind w:left="2700" w:hanging="180"/>
      </w:pPr>
    </w:lvl>
    <w:lvl w:ilvl="3" w:tplc="1009000F">
      <w:start w:val="1"/>
      <w:numFmt w:val="decimal"/>
      <w:lvlText w:val="%4."/>
      <w:lvlJc w:val="left"/>
      <w:pPr>
        <w:ind w:left="3420" w:hanging="360"/>
      </w:pPr>
    </w:lvl>
    <w:lvl w:ilvl="4" w:tplc="10090019">
      <w:start w:val="1"/>
      <w:numFmt w:val="lowerLetter"/>
      <w:lvlText w:val="%5."/>
      <w:lvlJc w:val="left"/>
      <w:pPr>
        <w:ind w:left="4140" w:hanging="360"/>
      </w:pPr>
    </w:lvl>
    <w:lvl w:ilvl="5" w:tplc="1009001B">
      <w:start w:val="1"/>
      <w:numFmt w:val="lowerRoman"/>
      <w:lvlText w:val="%6."/>
      <w:lvlJc w:val="right"/>
      <w:pPr>
        <w:ind w:left="4860" w:hanging="180"/>
      </w:pPr>
    </w:lvl>
    <w:lvl w:ilvl="6" w:tplc="1009000F">
      <w:start w:val="1"/>
      <w:numFmt w:val="decimal"/>
      <w:lvlText w:val="%7."/>
      <w:lvlJc w:val="left"/>
      <w:pPr>
        <w:ind w:left="5580" w:hanging="360"/>
      </w:pPr>
    </w:lvl>
    <w:lvl w:ilvl="7" w:tplc="10090019">
      <w:start w:val="1"/>
      <w:numFmt w:val="lowerLetter"/>
      <w:lvlText w:val="%8."/>
      <w:lvlJc w:val="left"/>
      <w:pPr>
        <w:ind w:left="6300" w:hanging="360"/>
      </w:pPr>
    </w:lvl>
    <w:lvl w:ilvl="8" w:tplc="1009001B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1168B"/>
    <w:rsid w:val="000759A6"/>
    <w:rsid w:val="00081375"/>
    <w:rsid w:val="0009372F"/>
    <w:rsid w:val="00097621"/>
    <w:rsid w:val="000A3B4E"/>
    <w:rsid w:val="000B02B0"/>
    <w:rsid w:val="000E0B07"/>
    <w:rsid w:val="000F31BE"/>
    <w:rsid w:val="001123C2"/>
    <w:rsid w:val="001163E3"/>
    <w:rsid w:val="00116FC7"/>
    <w:rsid w:val="00136824"/>
    <w:rsid w:val="001421E1"/>
    <w:rsid w:val="00163D46"/>
    <w:rsid w:val="00166B3C"/>
    <w:rsid w:val="00181546"/>
    <w:rsid w:val="001C15EA"/>
    <w:rsid w:val="001C3BFA"/>
    <w:rsid w:val="001E7900"/>
    <w:rsid w:val="001F2276"/>
    <w:rsid w:val="001F48BB"/>
    <w:rsid w:val="00214FA6"/>
    <w:rsid w:val="0022212D"/>
    <w:rsid w:val="00247D80"/>
    <w:rsid w:val="002820E7"/>
    <w:rsid w:val="0028291C"/>
    <w:rsid w:val="00285446"/>
    <w:rsid w:val="00286B42"/>
    <w:rsid w:val="002A17E6"/>
    <w:rsid w:val="002A77C9"/>
    <w:rsid w:val="002E3AA5"/>
    <w:rsid w:val="00310E4F"/>
    <w:rsid w:val="0031168B"/>
    <w:rsid w:val="0032547F"/>
    <w:rsid w:val="00334C71"/>
    <w:rsid w:val="003447DA"/>
    <w:rsid w:val="003535D4"/>
    <w:rsid w:val="003743D0"/>
    <w:rsid w:val="00382FFC"/>
    <w:rsid w:val="003A1A11"/>
    <w:rsid w:val="003B332C"/>
    <w:rsid w:val="003B6D5B"/>
    <w:rsid w:val="003D5FDA"/>
    <w:rsid w:val="003D7766"/>
    <w:rsid w:val="003E1012"/>
    <w:rsid w:val="004063BB"/>
    <w:rsid w:val="00425BCF"/>
    <w:rsid w:val="00440188"/>
    <w:rsid w:val="00442970"/>
    <w:rsid w:val="00446D1A"/>
    <w:rsid w:val="0052208E"/>
    <w:rsid w:val="00553C45"/>
    <w:rsid w:val="00556F54"/>
    <w:rsid w:val="0056355D"/>
    <w:rsid w:val="0059507D"/>
    <w:rsid w:val="005A407D"/>
    <w:rsid w:val="005D22B2"/>
    <w:rsid w:val="005F7C71"/>
    <w:rsid w:val="00621044"/>
    <w:rsid w:val="00640887"/>
    <w:rsid w:val="00671075"/>
    <w:rsid w:val="006771CD"/>
    <w:rsid w:val="00682C77"/>
    <w:rsid w:val="007718CA"/>
    <w:rsid w:val="007A7991"/>
    <w:rsid w:val="007C085C"/>
    <w:rsid w:val="008612AC"/>
    <w:rsid w:val="00873045"/>
    <w:rsid w:val="00894C53"/>
    <w:rsid w:val="00895DD3"/>
    <w:rsid w:val="008E33EB"/>
    <w:rsid w:val="008E6169"/>
    <w:rsid w:val="00962DB6"/>
    <w:rsid w:val="009C015F"/>
    <w:rsid w:val="009D28F4"/>
    <w:rsid w:val="00A14D41"/>
    <w:rsid w:val="00A17826"/>
    <w:rsid w:val="00A7744E"/>
    <w:rsid w:val="00A82C8B"/>
    <w:rsid w:val="00A946A1"/>
    <w:rsid w:val="00AA52F2"/>
    <w:rsid w:val="00AA5E5B"/>
    <w:rsid w:val="00AC350E"/>
    <w:rsid w:val="00AC5B77"/>
    <w:rsid w:val="00AE61D0"/>
    <w:rsid w:val="00B00C48"/>
    <w:rsid w:val="00B3088E"/>
    <w:rsid w:val="00B30AE3"/>
    <w:rsid w:val="00B57760"/>
    <w:rsid w:val="00B57C53"/>
    <w:rsid w:val="00B87843"/>
    <w:rsid w:val="00BC29F6"/>
    <w:rsid w:val="00BD44E0"/>
    <w:rsid w:val="00BF2A09"/>
    <w:rsid w:val="00C007EE"/>
    <w:rsid w:val="00C145EF"/>
    <w:rsid w:val="00C14A3C"/>
    <w:rsid w:val="00C2441D"/>
    <w:rsid w:val="00C3493A"/>
    <w:rsid w:val="00C4569A"/>
    <w:rsid w:val="00C70C86"/>
    <w:rsid w:val="00C94165"/>
    <w:rsid w:val="00CB647A"/>
    <w:rsid w:val="00CC074A"/>
    <w:rsid w:val="00D019BC"/>
    <w:rsid w:val="00D41F25"/>
    <w:rsid w:val="00D56C5A"/>
    <w:rsid w:val="00D70B16"/>
    <w:rsid w:val="00D807D8"/>
    <w:rsid w:val="00D95036"/>
    <w:rsid w:val="00DA5DD5"/>
    <w:rsid w:val="00DC4EE3"/>
    <w:rsid w:val="00DE1B1D"/>
    <w:rsid w:val="00DF7D3D"/>
    <w:rsid w:val="00E14586"/>
    <w:rsid w:val="00E3157A"/>
    <w:rsid w:val="00E5631A"/>
    <w:rsid w:val="00E564BB"/>
    <w:rsid w:val="00E7245F"/>
    <w:rsid w:val="00E974B9"/>
    <w:rsid w:val="00EA106C"/>
    <w:rsid w:val="00EB2103"/>
    <w:rsid w:val="00EF6DBF"/>
    <w:rsid w:val="00F05EAE"/>
    <w:rsid w:val="00F50831"/>
    <w:rsid w:val="00F60867"/>
    <w:rsid w:val="00FC34FA"/>
    <w:rsid w:val="00FE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64910E"/>
  <w14:defaultImageDpi w14:val="300"/>
  <w15:docId w15:val="{FAE59AF1-4DE4-497C-B529-59612F49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4F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7900"/>
    <w:rPr>
      <w:rFonts w:ascii="Times New Roman" w:eastAsia="Calibri" w:hAnsi="Times New Roman" w:cs="Times New Roman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6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6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hultonta@alcdsb.on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ank\Desktop\letterhead_OLM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8c60a-fcec-47cc-ad63-b43cd5dd106f"/>
    <SlSyncDisplayOnWeb xmlns="2748c60a-fcec-47cc-ad63-b43cd5dd106f">false</SlSyncDisplayOnWeb>
    <h0b9e92f17e643dfb72299ce7653266f xmlns="2748c60a-fcec-47cc-ad63-b43cd5dd106f">
      <Terms xmlns="http://schemas.microsoft.com/office/infopath/2007/PartnerControls"/>
    </h0b9e92f17e643dfb72299ce7653266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FD7FD77EC4A4385A21165A5DBAE2C" ma:contentTypeVersion="4" ma:contentTypeDescription="Create a new document." ma:contentTypeScope="" ma:versionID="b4f74ee7239b4f5856f81e2342907e16">
  <xsd:schema xmlns:xsd="http://www.w3.org/2001/XMLSchema" xmlns:xs="http://www.w3.org/2001/XMLSchema" xmlns:p="http://schemas.microsoft.com/office/2006/metadata/properties" xmlns:ns2="2748c60a-fcec-47cc-ad63-b43cd5dd106f" targetNamespace="http://schemas.microsoft.com/office/2006/metadata/properties" ma:root="true" ma:fieldsID="65e56f4566aa66cdec662adf106ff33d" ns2:_="">
    <xsd:import namespace="2748c60a-fcec-47cc-ad63-b43cd5dd106f"/>
    <xsd:element name="properties">
      <xsd:complexType>
        <xsd:sequence>
          <xsd:element name="documentManagement">
            <xsd:complexType>
              <xsd:all>
                <xsd:element ref="ns2:h0b9e92f17e643dfb72299ce7653266f" minOccurs="0"/>
                <xsd:element ref="ns2:TaxCatchAll" minOccurs="0"/>
                <xsd:element ref="ns2:SlSyncDisplayOnWe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8c60a-fcec-47cc-ad63-b43cd5dd106f" elementFormDefault="qualified">
    <xsd:import namespace="http://schemas.microsoft.com/office/2006/documentManagement/types"/>
    <xsd:import namespace="http://schemas.microsoft.com/office/infopath/2007/PartnerControls"/>
    <xsd:element name="h0b9e92f17e643dfb72299ce7653266f" ma:index="9" nillable="true" ma:taxonomy="true" ma:internalName="h0b9e92f17e643dfb72299ce7653266f" ma:taxonomyFieldName="SlSyncDisplayOn" ma:displayName="Sync To" ma:fieldId="{10b9e92f-17e6-43df-b722-99ce7653266f}" ma:taxonomyMulti="true" ma:sspId="a4fda342-5f7b-4417-8155-72025b54dba4" ma:termSetId="84387e9b-cae9-41fe-83e1-3a8f440eba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f46fc91-9b4d-4a52-ac45-3b06aefba715}" ma:internalName="TaxCatchAll" ma:showField="CatchAllData" ma:web="2748c60a-fcec-47cc-ad63-b43cd5dd1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lSyncDisplayOnWeb" ma:index="11" nillable="true" ma:displayName="Sync To Web" ma:description="Displays this item on the external web site" ma:internalName="SlSyncDisplayOnWeb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AA7A82-E58A-4EFA-9D14-54E2E25EE889}"/>
</file>

<file path=customXml/itemProps2.xml><?xml version="1.0" encoding="utf-8"?>
<ds:datastoreItem xmlns:ds="http://schemas.openxmlformats.org/officeDocument/2006/customXml" ds:itemID="{7FF2302E-325F-45AD-B1AE-022D7D058BC7}"/>
</file>

<file path=customXml/itemProps3.xml><?xml version="1.0" encoding="utf-8"?>
<ds:datastoreItem xmlns:ds="http://schemas.openxmlformats.org/officeDocument/2006/customXml" ds:itemID="{DD770B68-080C-4181-8D8F-2FDBEDB3B130}"/>
</file>

<file path=docProps/app.xml><?xml version="1.0" encoding="utf-8"?>
<Properties xmlns="http://schemas.openxmlformats.org/officeDocument/2006/extended-properties" xmlns:vt="http://schemas.openxmlformats.org/officeDocument/2006/docPropsVTypes">
  <Template>letterhead_OLMC.dotx</Template>
  <TotalTime>0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Tammy Hulton</cp:lastModifiedBy>
  <cp:revision>2</cp:revision>
  <cp:lastPrinted>2019-10-03T15:45:00Z</cp:lastPrinted>
  <dcterms:created xsi:type="dcterms:W3CDTF">2020-01-21T16:19:00Z</dcterms:created>
  <dcterms:modified xsi:type="dcterms:W3CDTF">2020-01-21T16:19:00Z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0x010100053FD7FD77EC4A4385A21165A5DBAE2C</vt:lpwstr>
  </property>
  <property fmtid="{D5CDD505-2E9C-101B-9397-08002B2CF9AE}" pid="3" name="SlSyncDisplayOn">
    <vt:lpwstr/>
  </property>
</Properties>
</file>